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MALABAR HEADLAND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(Anzac Rifle Range)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List of Native Species Recorded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Key to recorders: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!   D. Benson (Royal Botanic Gardens, Sydney) 1978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#   "    "       "      "       "        "    1987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^   Others 1986+ (only if not in Benson lists)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(East = Eastern headland; West = western escarpment)¶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*   Not recorded at Botany Bay National Park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~   Uncertain about identification - not observed since 1990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&lt;   Doubtful whether locally indigenous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Species                    Family         East  West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Acacia:-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*A. echinula~                    Mimosaceae             ^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longifolia subsp. longifolia                      !    !#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longifolia subsp. sophorae       "                !    !#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myrtifolia   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suaveolens                       “                !     #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terminalis 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ulicifolia                       "                  ^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Acianthus fornicatus               Orchidaceae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Acmena smithii                     Myrtaceae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Actinotus:-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helianthi                    Apiaceae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minor                            "                 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Actites megalocarpa                Asteraceae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Adiantum aethiopicum               Adiantaceae            ^    ?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Agrostis avenacea                  Poaceae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(now 2005 Lachnagrostis filiformis)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Allocasuarina:-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distyla                      Casuarinaceae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littoralis                         "               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torulosa                           "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Amperea xiphoclada                 Euphorbiaceae          ^    ^Angophora costata                  Myrtaceae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*Anisopogon avenaceus              Poaceae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Apium prostatum var. filiforme     Apiaceae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Aotus ericoides                    Fabaceae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Aristida:-               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ramosa                       Poaceae                 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vagans                          “                    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Asplenium:-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difforme                     Aspleniaceae           ^</w:t>
      </w:r>
    </w:p>
    <w:p w:rsidR="00316BED" w:rsidRDefault="00316BED" w:rsidP="00A61C74">
      <w:pPr>
        <w:pStyle w:val="PlainText"/>
        <w:rPr>
          <w:rFonts w:eastAsia="MS Mincho"/>
        </w:rPr>
      </w:pPr>
      <w:r>
        <w:rPr>
          <w:rFonts w:eastAsia="MS Mincho"/>
        </w:rPr>
        <w:t xml:space="preserve">   A. flabellifolium               Aspleniaceae       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Astroloma:-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*A. humifusum                    Epacridaceae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pinifolium                         "              !      ^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A61C74">
      <w:pPr>
        <w:pStyle w:val="PlainText"/>
        <w:rPr>
          <w:rFonts w:eastAsia="MS Mincho"/>
        </w:rPr>
      </w:pPr>
    </w:p>
    <w:p w:rsidR="00316BED" w:rsidRDefault="00316BED" w:rsidP="00A61C7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Species                    Family         East  West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Austrodanthonia:-                  Poaceae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bitartita                       “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monticola                   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longifolia                      “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richardsonii                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setacea                         “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tenuior                         "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Austrostipa:-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mollis                       Poaceae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A. pubescens                       " 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Backhousia monogyna                Myrtaceae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Baeckea:-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brevifolia                   Myrtaceae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diosmifolia                      "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imbricata                        "   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Banksia:-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aemula                       Proteaceae  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ericifolia                        "      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integrifolia                      "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oblongifolia(asplenifolia)        "                 ^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robur      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serrata                           "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*B. spinulosa                         "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Baumea:-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acuta                        Cyperaceae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juncea     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nuda                              "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rubiginosa 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teretifolia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Billardiera scandens               Pittosporaceae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Blechnum:-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*B. camfieldii                   Blechnaceae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indicum    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Boronia:-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*B. ledifolia                    Rutaceae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parviflora                       "                  ^    ^   B. rigens                           "                   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Bossiaea:-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ensata                       Fabaceae               ^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heterophylla                     "                  ^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B. scolopendria                     "   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Brachyloma daphnoides              Epacridaceae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Brachycome angustifolia            Asteraceae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Breynia oblongifolia               Euphorbiaceae          ^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Burchardia umbellata               Colchicaceae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Caladenia:-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*C. alata                        Orchidaceae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*C. caerulea   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carnea     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*C. catenata     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Callistemon:-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citrinus                     Myrtaceae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linearis                         "       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pinifolius                       "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*C. rigidus      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Calochilus:-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paludosus                    Orchidaceae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robertsonii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Calochlaena dubia                  Cyatheaceae                 ^</w:t>
      </w:r>
    </w:p>
    <w:p w:rsidR="00316BED" w:rsidRDefault="00316BED" w:rsidP="00A61C7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Species                    Family          East  West</w:t>
      </w:r>
    </w:p>
    <w:p w:rsidR="00316BED" w:rsidRDefault="00316BED" w:rsidP="00A61C74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Calytrix tetragona                 Myrtaceae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Carex pumila                       Cyperaceae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Carpobrotus glaucescens            Aizoaceae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Cassytha:-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C.glabella                      Lauraceae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C.pubescens                         “                !  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Cassinia:-  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C.Quinquefaria                  Asteraceae                  ^</w:t>
      </w:r>
    </w:p>
    <w:p w:rsidR="00316BED" w:rsidRDefault="00316BED" w:rsidP="00867885">
      <w:pPr>
        <w:pStyle w:val="PlainText"/>
        <w:rPr>
          <w:rFonts w:eastAsia="MS Mincho"/>
        </w:rPr>
      </w:pPr>
      <w:r>
        <w:rPr>
          <w:rFonts w:eastAsia="MS Mincho"/>
        </w:rPr>
        <w:t xml:space="preserve">   C.uncata                             “                 ^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Casuarina glauca                   Casuarinaceae          ^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*Caustis recurvata                 Cyperaceae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Cayratia clematidea                Vitaceae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Centella asiatica                  Apiaceae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Centrolepis :-                     Centrolepidaceae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fascicularis                        "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strigosa                            "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Ceratopetalum gummiferum           Cunoniaceae             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Cheilanthes sieberi                Sinopteridaceae    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Chloanthes stoechadis              Verbenaceae                 ^Chorizandra cymbaria               Cyperaceae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Cissus hypoglauca                  Vitaceae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*Clematis aristata                 Ranunculaceae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Commelina cyanea                   Commelinaceae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Conospermum:-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ellipticum                   Proteaceae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*C. longifolium                      "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ssp. angustifolium              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taxifolium                       "   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Correa:-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alba                         Rutaceae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reflexa var. reflexa             “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Corymbia gummifera                 Mytaceae    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Cotula australis                   Asteraceae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Crassula:-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decumbens var. decumbens     Crassulaceae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sieberiana                       “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Cryptanda:-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amara                        Rhamnaceae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C. ericoides                         “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Cryptostylis erecta                Orchidaceae 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Cyathea australis                  Cyatheaceae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Cyathochaeta diandra               Cyperaceae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Cynodon dactylon                   Poaceae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Cyperus brevifolius                Cyperaceae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Cyperus polystachyos               Cyperaceae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Dampiera stricta                   Goodeniaceae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Darwinia fascicularis              Myrtaceae   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Dendrobium speciosum               Orchidaceae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Deyeuxia quadriseta                Poaceae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Dianella:-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caerulea                     Phormiaceae 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congesta                          "                 ^    ^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revoluta                          "                 ^    ^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Dichelachne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crinita                      Poaceae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micrantha                       "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Dichondra repens                   Convolvulaceae         ^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043D5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Species                    Family         East  West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Dillwynia:-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floribunda                   Fabaceae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glaberrima                         "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retorta                            " 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Dodonaea triquetra                 Sapindaceae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Drosera:-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binata                       Droseraceae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peltata                           "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pygmaea    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D. spathulata                        “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Elaeocarpus reticulatus            Elaeocarpaceae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Eleocharis sphacelata              Cyperaceae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Empodisma minus                    Restionaceae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Endiandra sieberi                  Lauraceae                   ^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Entolasia stricta                  Poaceae     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Epacris:-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longiflora                   Epacridaceae           ^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microphylla                        " 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obtusifolia                        "                ^    ^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Epaltes australis                  Asteraceae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Eragrostis:-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benthamii                    Poaceae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brownii                                             ^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Eriocaulon scariosum               Eriocaulaceae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Eriostemon australasius            Rutaceae              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Eucalyptus:-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botryoides                   Myrtaceae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obstans                          "   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E. parramattensis                   “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*E. piperita   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*E. resinifera                       "                     !  *E. squamosa&lt;                        "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Eurychorda complanata              Restionaceae           ^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Ficus rubiginosa                   Moraceae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Gahnia sieberana                   Cyperaceae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*Geranium homeanum                 Geraniaceae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Gleichenia:-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G. dicarpa                      Gleicheniaceae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G. rupestris  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Glycine microphylla                Myrtaceae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Gompholobium glabratum             Fabaceae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Gonocarpus:-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G. micranthus                   Haloragaceae           ^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G. tetragynus                         " 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G. teucrioides                        "                ^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Goodenia:-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G. bellidifolia                 Goodeniaceae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*G. dimorpha var. angustifolia         "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G. stelligera                         "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Guringalia dimorpha                Resionaceae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Haemodorum planifolium             Haemadoraceae         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>Hakea:-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H. dactyloides                  Proteaceae           !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H. gibbosa                           "               !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H. sericea                           "                 ^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H. teretifolia                       "               !    !#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>Hardenbergia violacea              Fabaceae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Species                    Family         East  West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Helichrysum elatum                 Asteraceae              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Hibbertia:-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H. acicularis                   Dilleniaceae           ^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H. aspera                             “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H. diffusa                            "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H. empetrifolia                       "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H. fasciculata                        "                ^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H. linearis                           " 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H. obtusifolia                        "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*H. riparia (stricta)                  "              !      ^   H. scandens                           "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Histiopteris incisa                Dennstaedtiaceae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Hybanthus monopetalus              Violaceae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Hydrocotyle peduncularis           Apiaceae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Hypolaena fastigiata               Restionaceae         !  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Hypolepis muelleri                 Dennstaedtiaceae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Imperata cylindrica                Poaceae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Isolepis:-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I. cernua                       Cyperaceae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I. inundata                          "                 ^    ^                  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I. nodosa                            "               !      ^              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Ischaemum australe var. australe   Poaceae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Isopogon anemonifolius             Proteaceae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Juncus:-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J. continuus                    Juncaceae             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J. kraussii subsp. australiensis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J. pallidus     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J. planifolius  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J. usitatus                         "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Kennedia rubicunda                 Fabaceae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Kunzea ambigua                     Myrtaceae              ^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Lachnagrostis filiformis           Poaceae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Lambertia formosa                  Proteaceae  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Lasiopetalum ferrugineum           Sterculiaceae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Lepidosperma:-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concavum                     Cyperaceae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filiforme                         "               !    !(?)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laterale                          "      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neesii     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*L. quadrangulatum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viscidum                          "  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Leptocarpus tenax                  Restionaceae              !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>Leptospermum:-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arachnoides                  Myrtaceae              ^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juniperinum                      "            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laevigatum                       "                !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*L. parvifolium                      "            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polygalifolium (flavescens)      "                  ^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squarrosum                       "                !     #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trinervium(attenuatum)           "                     !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>Lepyrodia:-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muelleri                     Restionaceae     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scariosa                          “                     # </w:t>
      </w:r>
      <w:bookmarkStart w:id="0" w:name="_GoBack"/>
    </w:p>
    <w:p w:rsidR="00316BED" w:rsidRDefault="00316BED" w:rsidP="00297A23">
      <w:pPr>
        <w:pStyle w:val="PlainText"/>
        <w:rPr>
          <w:rFonts w:eastAsia="MS Mincho"/>
        </w:rPr>
      </w:pPr>
    </w:p>
    <w:bookmarkEnd w:id="0"/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Species                    Family         East  West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>Leucopogon:-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ericoides                    Epacridaceae         !    !#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esquamatus                        "               !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*L. juniperinus                       "                      ^</w:t>
      </w:r>
    </w:p>
    <w:p w:rsidR="00316BED" w:rsidRDefault="00316BED" w:rsidP="00297A23">
      <w:pPr>
        <w:pStyle w:val="PlainText"/>
        <w:rPr>
          <w:rFonts w:eastAsia="MS Mincho"/>
        </w:rPr>
      </w:pPr>
      <w:r>
        <w:rPr>
          <w:rFonts w:eastAsia="MS Mincho"/>
        </w:rPr>
        <w:t xml:space="preserve">   L. lanceolatus                       “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parviflorus                       "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virgatus                          "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Lindsaea linearis                  Lindsaeaceae         !  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*Liparis reflexa                   Orchidaceae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Lobelia alata                      Lobeliaceae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Logania pusilla</w:t>
      </w:r>
      <w:r>
        <w:rPr>
          <w:rFonts w:eastAsia="MS Mincho"/>
        </w:rPr>
        <w:tab/>
      </w:r>
      <w:r>
        <w:rPr>
          <w:rFonts w:eastAsia="MS Mincho"/>
        </w:rPr>
        <w:tab/>
      </w:r>
      <w:r>
        <w:rPr>
          <w:rFonts w:eastAsia="MS Mincho"/>
        </w:rPr>
        <w:tab/>
        <w:t xml:space="preserve">     Loganaciae</w:t>
      </w:r>
      <w:r>
        <w:rPr>
          <w:rFonts w:eastAsia="MS Mincho"/>
        </w:rPr>
        <w:tab/>
      </w:r>
      <w:r>
        <w:rPr>
          <w:rFonts w:eastAsia="MS Mincho"/>
        </w:rPr>
        <w:tab/>
      </w:r>
      <w:r>
        <w:rPr>
          <w:rFonts w:eastAsia="MS Mincho"/>
        </w:rPr>
        <w:tab/>
        <w:t xml:space="preserve">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Lomandra:-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cylindrica                   Lomandraceae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filiformis                        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glauca                              "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gracilis                            “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longifolia                          "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multiflora                          "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L. obliqua                             "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Lomatia silaifolia                 Proteaceae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*Lythrum hyssopifolium             Lythraceae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Macrozamia communis                Zamiaceae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Marsdenia suaveolens               Asclepiadaceae              ^Melaleuca:-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armillaris                   Myrtaceae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*M. decora     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ericifolia                       "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hypericifolia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nodosa                           "       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quinquenervia                    “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squamea    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thymifolia                       "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*Melanthera biflora                Asteraceae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Micrantheum ericoides              Euphorbiaceae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Microlaena stipoides               Poaceae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Micromyrtus ciliata                Myrtaceae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Microtis unifolia                  Orchidaceae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Mirbelia rubiifolia                Fabaceae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Mitrasacme polymorpha              Loganiaceae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Monotoca:-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elliptica                    Epacridaceae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M. scoparia                          "                 ^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Myoporum boninense subsp. australe Myroporaceae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Myriophyllum:-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*M. gracile                      Haloragaceae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 M. pedunculatum subsp. longibracteatum  “  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Notelaea longifolia                Oleaceae               ^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Notodanthonia longifolia           Poaceae         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Olearia viscidula                  Asteraceae      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Opercularia:-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 O. aspera                       Rubiaceae                  #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 O. varia                            "                !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*Orthoceras strictum               Orchidaceae                 ^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br w:type="page"/>
        <w:t xml:space="preserve">             Species                    Family         East  West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Oxalis:-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*O. exilis                       Oxalidaceae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O. radicosa                          “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Oxylobium cordifolium              Fabaceae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*Ozothamnus diosmifolius           Asteraceae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Panicum simile                     Poaceae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Parsonsia straminea var. straminea Aponcynaceae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Paspalidium distans                Poaceae                ^   #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Paspalum:-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distichum                    Poaceae            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orbiculare                       “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vaginatum                        "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Patersonia:-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fragilis                     Iridaceae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glabrata                         “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*P. sericea                          "                 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Pelargonium australe               Geraniaceae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Persicaria decipiens               Polygonaceae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Persoonia:-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*P.hirsuta                       Proteaceae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P.lanceolata                         "      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levis                             "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Petrophile pulchella                    "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Philotheca:-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buxifolia                    Rutaceae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salsolifolia                      "  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Phragmites australis               Poaceae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*Phyllanthus hirtellus             Euphorbiaceae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Phylota phylicoides                Fabaceae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Pimelia linifolia                  Thymelaeaceae          ^  !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Pittosporum:-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revolutum                    Pittosporaceae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undulatum                           "              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*Plantago debilis                  Plantaginaceae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*Platylobium formosum              Fabaceae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Platysace:-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ericoides                    Apiaceae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lanceolata                       "      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stephensonii 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Poa:-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*P. affinis                      Poaceae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poiformis                       "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Pomax umbellata                    Rubiaceae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Poranthera:-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*P. corymbosa                    Euphorbiaceae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ericifolia                         "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P. microphylla                        "    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Pseudognaphalium luteoalbum        Asteraceae 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Psilotum nudum                     Psilotaceae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Pteridium esculentum               Dennstaedtiaceae       ^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Pterostylis concinna                               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 P. concinna                     Orchidaceae     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 P. curta                             “             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Ptilanthelium deustum              Cyperaceae             ^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>Pultenaea:-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 P. daphnoides                   Fabaceae               ^    ^</w:t>
      </w:r>
    </w:p>
    <w:p w:rsidR="00316BED" w:rsidRDefault="00316BED" w:rsidP="00CB3131">
      <w:pPr>
        <w:pStyle w:val="PlainText"/>
        <w:rPr>
          <w:rFonts w:eastAsia="MS Mincho"/>
        </w:rPr>
      </w:pPr>
      <w:r>
        <w:rPr>
          <w:rFonts w:eastAsia="MS Mincho"/>
        </w:rPr>
        <w:t xml:space="preserve">   P. linophylla                       "   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br w:type="page"/>
        <w:t xml:space="preserve">             Species                    Family         East  West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Rapanea variabilis                 Myrsinaceae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Rhagodia candolleana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subsp. candolleana             Chenopodiaceae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Rhytidosporum procumbens~          Pittospoaceae      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Ricinocarpus pinifolius            Euphorbiaceae        !      ^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Rulingia hermanniifolia            Sterculiaceae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Samolus repens                     Primulaceae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Saropsis fastigiata                Restionaceae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Scaevola ramosissima               Goodeniaceae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Schelhammera undulata              Uvulariaceae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Schizaea:-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.S. bifida                       Shizaeaceae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.S. dichotama                         “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Schoenoplectus:-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*S. pungens                      Cyperaceae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*S. validus                           "                 ^Schoenus:-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apogon                       Cyperaceae             ^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brevifolius         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ericetorum                        "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*S. melanostachys                     "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Selaginella uliginosa              Selaginellaceae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Selliera radicans                  Goodeniaceae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Senecio:-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lautus ssp. maritimus        Asteraceae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*S. minimus var. minimus              "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Smilax glyciphylla                 Smilacaceae          !  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Sphaerolobium vimineum             Fabaceae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Spinifex sericeus                  Poaceae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Sporobolas:-                       </w:t>
      </w:r>
      <w:r w:rsidRPr="00322102">
        <w:rPr>
          <w:rFonts w:eastAsia="MS Mincho"/>
        </w:rPr>
        <w:t>Poaceae</w:t>
      </w:r>
      <w:r>
        <w:rPr>
          <w:rFonts w:eastAsia="MS Mincho"/>
          <w:b/>
        </w:rPr>
        <w:t xml:space="preserve">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S. creber  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S. virginicus                    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Sprengelia incarnata               Epacridaceae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Stackhousia:-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muricata                     Stackhousiaceae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viminea                              “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*Sticherus flabellatus             Gleicheniaceae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Styphelia:-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triflora                     Epacridaceae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S. viridis                           "  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Tetragonia tetragonoides           Aizoaceae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Tetraria capillaris                Cyperaceae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Thelionema:-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T. caespitosa                   Phormiaceae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T. umbellata                         “                 ^   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Themeda australis                  Poaceae 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Thelymitra pauciflora              Orchidaceae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Thysanotus tuberosus               Anthericaceae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Triglochin striatum                Juncaginaceae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Typha sp.(orientalis ?)            Typhaceae              ^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Utricularia:-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U. dichotoma                    Lentibulariaceae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U. lateriflora                          “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Veronica plebeia                   Scrophulariaceae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Villarsia exaltata ?               Menyanthaceae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Viminaria juncea                   Fabaceae               ^    ^Viola hederacea                    Violaceae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Wahlenbergia gracilis              Campanulaceae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Westringia fruticosa               Lamiaceae            !      ^</w:t>
      </w:r>
    </w:p>
    <w:p w:rsidR="00316BED" w:rsidRDefault="00316BED" w:rsidP="0068254A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Species                    Family         East  West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Woollsia pungens                   Epacridaceae    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Xanthorrhoea resinifera (resinosa) Xanthorrhoeaceae     !    !#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Xanthosia:-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X. pilosa                       Apiaceae             !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X. tridentata                       "     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Xylomelum pyriforme                Proteaceae              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Zieria:-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Z. laevigata                    Rutaceae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Z. pilosa                           "                  ^    ^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Zoysia macrantha                   Poaceae                ^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Summary                                 % Distribution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Total species recorded in east    276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"      "        "    "  west¶   259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"      "   in combined areas**  368        100.0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Species recorded only in east     105         28.5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"        "     "   "  west      92         25.0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Species common to both areas      171         46.5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** Not included in the count are the hybrid species identified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by the Royal Botanic Gardens Sydney namely: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Eucalyptus tereticornis x E. parramattensis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Eucalyptus parramattensis x either (or both) E. tereticornis and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        E. botryoides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** Also not included are Boronia floribunda and Goodenia ovata which are </w:t>
      </w:r>
    </w:p>
    <w:p w:rsidR="00316BED" w:rsidRDefault="00316BED" w:rsidP="008165A0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reported in the Draft </w:t>
      </w:r>
      <w:r>
        <w:rPr>
          <w:rFonts w:eastAsia="MS Mincho"/>
          <w:i/>
          <w:iCs/>
        </w:rPr>
        <w:t>Eastern Suburbs Banksia Species Endangered Ecological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>Community Recovery Plan</w:t>
      </w:r>
      <w:r>
        <w:rPr>
          <w:rFonts w:eastAsia="MS Mincho"/>
          <w:iCs/>
        </w:rPr>
        <w:t xml:space="preserve"> (ESBS),</w:t>
      </w:r>
      <w:r>
        <w:rPr>
          <w:rFonts w:eastAsia="MS Mincho"/>
        </w:rPr>
        <w:t xml:space="preserve"> but not observed in the making of this list.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¶ West is now (2015)primarily Malabar Headland National Park but also includes a few species only observed in the ESBS behind Byrne Crescent and in the remnant bush at the southern end of Maroubra Beach.</w:t>
      </w:r>
    </w:p>
    <w:p w:rsidR="00316BED" w:rsidRDefault="00316BED" w:rsidP="003C0750">
      <w:pPr>
        <w:pStyle w:val="PlainText"/>
        <w:tabs>
          <w:tab w:val="left" w:pos="1380"/>
        </w:tabs>
        <w:rPr>
          <w:rFonts w:eastAsia="MS Mincho"/>
        </w:rPr>
      </w:pPr>
      <w:r>
        <w:rPr>
          <w:rFonts w:eastAsia="MS Mincho"/>
        </w:rPr>
        <w:tab/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The filling out of the list since 1986 owes much to C. Gibson,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P. Akkersdyk, D. Ondinea, D. Hirschfeld and R. Coveny.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A list of weed species was made by R. Coveny towards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the end of 2001.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    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    A.R.Hall 2 March 2015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Species not yet (end 2015) reported in the above </w:t>
      </w:r>
      <w:r>
        <w:rPr>
          <w:rFonts w:eastAsia="MS Mincho"/>
          <w:i/>
        </w:rPr>
        <w:t>list,</w:t>
      </w:r>
      <w:r>
        <w:rPr>
          <w:rFonts w:eastAsia="MS Mincho"/>
        </w:rPr>
        <w:t xml:space="preserve"> which are recorded in United Services Group </w:t>
      </w:r>
      <w:r>
        <w:rPr>
          <w:rFonts w:eastAsia="MS Mincho"/>
          <w:i/>
        </w:rPr>
        <w:t xml:space="preserve">Community Vegetation Restoration Plan: Anzac Rifle Range and Malabar Headland </w:t>
      </w:r>
      <w:r>
        <w:rPr>
          <w:rFonts w:eastAsia="MS Mincho"/>
        </w:rPr>
        <w:t xml:space="preserve">Table A-1. From Parsons Brinkerhoff </w:t>
      </w:r>
      <w:r>
        <w:rPr>
          <w:rFonts w:eastAsia="MS Mincho"/>
          <w:i/>
        </w:rPr>
        <w:t xml:space="preserve">Vegetation and Weed Management Report </w:t>
      </w:r>
      <w:r>
        <w:rPr>
          <w:rFonts w:eastAsia="MS Mincho"/>
        </w:rPr>
        <w:t>2008.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Species                           Family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Carex inversa                          Cyperaceae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Baumea articulate                          “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Caustis pentandra                          “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Centella asiatica                      Apiaceae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Darwinia lepantha                      Mytaceae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Eragrostis leptostachya                Poaceae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Ficinia nodosa                         Cyperaceae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Gleichenia microphylla                 Gleicheniaceae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Hermarthria uncinata                   Poaceae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Nothoscordum gracile                   Alliaceae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Plinthanthesis paradoxa                Poaceae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Pultenaea retusa                       Fabaceae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Pultanaea rosmarinifolia                  “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Schoenaplectus mucronatus              Cyperaceae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Schoenus moorei                            “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Schoenus turbinatus                        “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>Senecio hispidulus var. hispidulus     Asteraceae</w:t>
      </w:r>
    </w:p>
    <w:p w:rsidR="00316BED" w:rsidRDefault="00316BED" w:rsidP="008165A0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</w:p>
    <w:p w:rsidR="00316BED" w:rsidRDefault="00316BED" w:rsidP="008165A0">
      <w:pPr>
        <w:pStyle w:val="PlainText"/>
        <w:rPr>
          <w:rFonts w:eastAsia="MS Mincho"/>
        </w:rPr>
      </w:pPr>
    </w:p>
    <w:p w:rsidR="00316BED" w:rsidRDefault="00316BED"/>
    <w:sectPr w:rsidR="00316BED" w:rsidSect="00253D86">
      <w:footerReference w:type="default" r:id="rId7"/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BED" w:rsidRDefault="00316BED" w:rsidP="00253D86">
      <w:pPr>
        <w:spacing w:after="0" w:line="240" w:lineRule="auto"/>
      </w:pPr>
      <w:r>
        <w:separator/>
      </w:r>
    </w:p>
  </w:endnote>
  <w:endnote w:type="continuationSeparator" w:id="0">
    <w:p w:rsidR="00316BED" w:rsidRDefault="00316BED" w:rsidP="00253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BED" w:rsidRDefault="00316BED">
    <w:pPr>
      <w:pStyle w:val="Footer"/>
      <w:jc w:val="center"/>
    </w:pPr>
    <w:fldSimple w:instr=" PAGE   \* MERGEFORMAT ">
      <w:r>
        <w:rPr>
          <w:noProof/>
        </w:rPr>
        <w:t>1</w:t>
      </w:r>
    </w:fldSimple>
  </w:p>
  <w:p w:rsidR="00316BED" w:rsidRDefault="00316B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BED" w:rsidRDefault="00316BED" w:rsidP="00253D86">
      <w:pPr>
        <w:spacing w:after="0" w:line="240" w:lineRule="auto"/>
      </w:pPr>
      <w:r>
        <w:separator/>
      </w:r>
    </w:p>
  </w:footnote>
  <w:footnote w:type="continuationSeparator" w:id="0">
    <w:p w:rsidR="00316BED" w:rsidRDefault="00316BED" w:rsidP="00253D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ACAB5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F0BEA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842FBD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7130CFA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660BE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E4AC1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5A6EC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BD0ADB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30A80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D4EAA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65A0"/>
    <w:rsid w:val="00043D54"/>
    <w:rsid w:val="00046ECE"/>
    <w:rsid w:val="000C2177"/>
    <w:rsid w:val="001A214E"/>
    <w:rsid w:val="001A527B"/>
    <w:rsid w:val="002166D2"/>
    <w:rsid w:val="00253D86"/>
    <w:rsid w:val="00297A23"/>
    <w:rsid w:val="0030739A"/>
    <w:rsid w:val="00316BED"/>
    <w:rsid w:val="00322102"/>
    <w:rsid w:val="003636DC"/>
    <w:rsid w:val="003B14EE"/>
    <w:rsid w:val="003C0750"/>
    <w:rsid w:val="00444BC3"/>
    <w:rsid w:val="0049095A"/>
    <w:rsid w:val="00500550"/>
    <w:rsid w:val="00531F66"/>
    <w:rsid w:val="005326A1"/>
    <w:rsid w:val="005528ED"/>
    <w:rsid w:val="005530E9"/>
    <w:rsid w:val="005F6A5D"/>
    <w:rsid w:val="00625962"/>
    <w:rsid w:val="0068254A"/>
    <w:rsid w:val="00690361"/>
    <w:rsid w:val="006B608B"/>
    <w:rsid w:val="00751EB6"/>
    <w:rsid w:val="007B6AB3"/>
    <w:rsid w:val="008165A0"/>
    <w:rsid w:val="008631A3"/>
    <w:rsid w:val="00867885"/>
    <w:rsid w:val="00873826"/>
    <w:rsid w:val="008A471B"/>
    <w:rsid w:val="009F1526"/>
    <w:rsid w:val="00A61C74"/>
    <w:rsid w:val="00A90490"/>
    <w:rsid w:val="00AC07B1"/>
    <w:rsid w:val="00B703BD"/>
    <w:rsid w:val="00C758C0"/>
    <w:rsid w:val="00C86D6B"/>
    <w:rsid w:val="00CB3131"/>
    <w:rsid w:val="00CC45BC"/>
    <w:rsid w:val="00CE4BB1"/>
    <w:rsid w:val="00DD6BD3"/>
    <w:rsid w:val="00EA0B64"/>
    <w:rsid w:val="00FA2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27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rsid w:val="008165A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8165A0"/>
    <w:rPr>
      <w:rFonts w:ascii="Courier New" w:hAnsi="Courier New" w:cs="Courier New"/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rsid w:val="00253D86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53D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53D8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53D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53D8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10</Pages>
  <Words>4224</Words>
  <Characters>24080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MALABAR HEADLAND</dc:title>
  <dc:subject/>
  <dc:creator>alan ross hall</dc:creator>
  <cp:keywords/>
  <dc:description/>
  <cp:lastModifiedBy>Tom</cp:lastModifiedBy>
  <cp:revision>2</cp:revision>
  <cp:lastPrinted>2011-11-12T07:03:00Z</cp:lastPrinted>
  <dcterms:created xsi:type="dcterms:W3CDTF">2015-03-12T12:29:00Z</dcterms:created>
  <dcterms:modified xsi:type="dcterms:W3CDTF">2015-03-12T12:29:00Z</dcterms:modified>
</cp:coreProperties>
</file>